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06E3" w:rsidRDefault="009006E3">
      <w:pPr>
        <w:pStyle w:val="BodyText"/>
        <w:spacing w:before="5"/>
        <w:rPr>
          <w:sz w:val="8"/>
        </w:rPr>
      </w:pPr>
      <w:r>
        <w:rPr>
          <w:noProof/>
          <w:lang w:eastAsia="ja-JP"/>
        </w:rPr>
        <w:pict>
          <v:rect id="Rectangle 8" o:spid="_x0000_s1026" style="position:absolute;margin-left:5.5pt;margin-top:639pt;width:247.5pt;height:117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" stroked="f">
            <v:textbox style="mso-next-textbox:#Rectangle 8" inset="5.85pt,.7pt,5.85pt,.7pt">
              <w:txbxContent>
                <w:p w:rsidR="009006E3" w:rsidRPr="002D7417" w:rsidRDefault="009006E3" w:rsidP="00547BE3">
                  <w:pPr>
                    <w:rPr>
                      <w:rFonts w:ascii="A-OTF UD新丸ゴ Pr6N L" w:eastAsia="A-OTF UD新丸ゴ Pr6N L" w:hAnsi="A-OTF UD新丸ゴ Pr6N L"/>
                      <w:sz w:val="24"/>
                      <w:szCs w:val="24"/>
                      <w:lang w:eastAsia="ja-JP"/>
                    </w:rPr>
                  </w:pPr>
                  <w:r w:rsidRPr="00112E37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alt="" style="width:235.5pt;height:134.25pt">
                        <v:imagedata r:id="rId6" r:href="rId7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  <w:lang w:eastAsia="ja-JP"/>
        </w:rPr>
        <w:pict>
          <v:shape id="図 1" o:spid="_x0000_s1027" type="#_x0000_t75" style="position:absolute;margin-left:-12.4pt;margin-top:4.5pt;width:548.55pt;height:775.8pt;z-index:-251660800;visibility:visible;mso-position-horizontal-relative:margin">
            <v:imagedata r:id="rId8" o:title=""/>
            <w10:wrap anchorx="margin"/>
          </v:shape>
        </w:pict>
      </w:r>
    </w:p>
    <w:p w:rsidR="009006E3" w:rsidRDefault="009006E3">
      <w:pPr>
        <w:rPr>
          <w:sz w:val="8"/>
          <w:szCs w:val="9"/>
        </w:rPr>
      </w:pPr>
    </w:p>
    <w:p w:rsidR="009006E3" w:rsidRDefault="009006E3" w:rsidP="009D2A10"/>
    <w:p w:rsidR="009006E3" w:rsidRDefault="009006E3" w:rsidP="00845234">
      <w:pPr>
        <w:pStyle w:val="BodyText"/>
        <w:spacing w:before="5"/>
        <w:ind w:firstLineChars="100" w:firstLine="90"/>
        <w:rPr>
          <w:sz w:val="8"/>
        </w:rPr>
      </w:pPr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28" type="#_x0000_t202" style="position:absolute;left:0;text-align:left;margin-left:11pt;margin-top:470.1pt;width:501pt;height:99pt;z-index:-25165977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" stroked="f">
            <v:textbox style="mso-next-textbox:#テキスト ボックス 2">
              <w:txbxContent>
                <w:p w:rsidR="009006E3" w:rsidRPr="00342416" w:rsidRDefault="009006E3" w:rsidP="00B37B01">
                  <w:pPr>
                    <w:jc w:val="center"/>
                    <w:rPr>
                      <w:b/>
                      <w:sz w:val="28"/>
                      <w:szCs w:val="28"/>
                      <w:lang w:eastAsia="ja-JP"/>
                    </w:rPr>
                  </w:pPr>
                  <w:r w:rsidRPr="00342416">
                    <w:rPr>
                      <w:b/>
                      <w:sz w:val="28"/>
                      <w:szCs w:val="28"/>
                      <w:lang w:eastAsia="ja-JP"/>
                    </w:rPr>
                    <w:t>2020</w:t>
                  </w:r>
                  <w:r w:rsidRPr="00342416">
                    <w:rPr>
                      <w:rFonts w:hint="eastAsia"/>
                      <w:b/>
                      <w:sz w:val="28"/>
                      <w:szCs w:val="28"/>
                      <w:lang w:eastAsia="ja-JP"/>
                    </w:rPr>
                    <w:t>年度</w:t>
                  </w:r>
                  <w:r w:rsidRPr="00342416">
                    <w:rPr>
                      <w:b/>
                      <w:sz w:val="28"/>
                      <w:szCs w:val="28"/>
                      <w:lang w:eastAsia="ja-JP"/>
                    </w:rPr>
                    <w:t>4</w:t>
                  </w:r>
                  <w:r w:rsidRPr="00342416">
                    <w:rPr>
                      <w:rFonts w:hint="eastAsia"/>
                      <w:b/>
                      <w:sz w:val="28"/>
                      <w:szCs w:val="28"/>
                      <w:lang w:eastAsia="ja-JP"/>
                    </w:rPr>
                    <w:t>月からの新規募集クラス！</w:t>
                  </w:r>
                </w:p>
                <w:p w:rsidR="009006E3" w:rsidRPr="00547BE3" w:rsidRDefault="009006E3" w:rsidP="00B37B01">
                  <w:pPr>
                    <w:jc w:val="center"/>
                    <w:rPr>
                      <w:b/>
                      <w:lang w:eastAsia="ja-JP"/>
                    </w:rPr>
                  </w:pPr>
                </w:p>
                <w:p w:rsidR="009006E3" w:rsidRDefault="009006E3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 xml:space="preserve">水曜日クラス　</w:t>
                  </w:r>
                  <w:r w:rsidRPr="00342416">
                    <w:rPr>
                      <w:b/>
                      <w:lang w:eastAsia="ja-JP"/>
                    </w:rPr>
                    <w:t>14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～</w:t>
                  </w:r>
                  <w:r w:rsidRPr="00342416">
                    <w:rPr>
                      <w:b/>
                      <w:lang w:eastAsia="ja-JP"/>
                    </w:rPr>
                    <w:t>15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40</w:t>
                  </w: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>
                    <w:rPr>
                      <w:lang w:eastAsia="ja-JP"/>
                    </w:rPr>
                    <w:t>Kids Basic</w:t>
                  </w:r>
                  <w:r>
                    <w:rPr>
                      <w:lang w:eastAsia="ja-JP"/>
                    </w:rPr>
                    <w:tab/>
                  </w:r>
                  <w:r>
                    <w:rPr>
                      <w:lang w:eastAsia="ja-JP"/>
                    </w:rPr>
                    <w:tab/>
                  </w:r>
                  <w:r>
                    <w:rPr>
                      <w:rFonts w:hint="eastAsia"/>
                      <w:lang w:eastAsia="ja-JP"/>
                    </w:rPr>
                    <w:t>（新年少～新年長）</w:t>
                  </w:r>
                </w:p>
                <w:p w:rsidR="009006E3" w:rsidRDefault="009006E3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 xml:space="preserve">水曜日クラス　</w:t>
                  </w:r>
                  <w:r w:rsidRPr="00342416">
                    <w:rPr>
                      <w:b/>
                      <w:lang w:eastAsia="ja-JP"/>
                    </w:rPr>
                    <w:t>15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～</w:t>
                  </w:r>
                  <w:r w:rsidRPr="00342416">
                    <w:rPr>
                      <w:b/>
                      <w:lang w:eastAsia="ja-JP"/>
                    </w:rPr>
                    <w:t>16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>
                    <w:rPr>
                      <w:lang w:eastAsia="ja-JP"/>
                    </w:rPr>
                    <w:t>Elementary Basic</w:t>
                  </w:r>
                  <w:r>
                    <w:rPr>
                      <w:lang w:eastAsia="ja-JP"/>
                    </w:rPr>
                    <w:tab/>
                  </w:r>
                  <w:r>
                    <w:rPr>
                      <w:rFonts w:hint="eastAsia"/>
                      <w:lang w:eastAsia="ja-JP"/>
                    </w:rPr>
                    <w:t>（新小</w:t>
                  </w:r>
                  <w:r>
                    <w:rPr>
                      <w:lang w:eastAsia="ja-JP"/>
                    </w:rPr>
                    <w:t>1</w:t>
                  </w:r>
                  <w:r>
                    <w:rPr>
                      <w:rFonts w:hint="eastAsia"/>
                      <w:lang w:eastAsia="ja-JP"/>
                    </w:rPr>
                    <w:t>～新小</w:t>
                  </w:r>
                  <w:r>
                    <w:rPr>
                      <w:lang w:eastAsia="ja-JP"/>
                    </w:rPr>
                    <w:t>2</w:t>
                  </w:r>
                  <w:r>
                    <w:rPr>
                      <w:rFonts w:hint="eastAsia"/>
                      <w:lang w:eastAsia="ja-JP"/>
                    </w:rPr>
                    <w:t>）</w:t>
                  </w:r>
                  <w:r>
                    <w:rPr>
                      <w:lang w:eastAsia="ja-JP"/>
                    </w:rPr>
                    <w:t xml:space="preserve"> </w:t>
                  </w:r>
                  <w:r w:rsidRPr="00342416">
                    <w:rPr>
                      <w:rFonts w:hint="eastAsia"/>
                      <w:b/>
                      <w:u w:val="single"/>
                      <w:lang w:eastAsia="ja-JP"/>
                    </w:rPr>
                    <w:t>残席わずか！</w:t>
                  </w:r>
                </w:p>
                <w:p w:rsidR="009006E3" w:rsidRDefault="009006E3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 xml:space="preserve">金曜日クラス　</w:t>
                  </w:r>
                  <w:r w:rsidRPr="00342416">
                    <w:rPr>
                      <w:b/>
                      <w:lang w:eastAsia="ja-JP"/>
                    </w:rPr>
                    <w:t>15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～</w:t>
                  </w:r>
                  <w:r w:rsidRPr="00342416">
                    <w:rPr>
                      <w:b/>
                      <w:lang w:eastAsia="ja-JP"/>
                    </w:rPr>
                    <w:t>16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>
                    <w:rPr>
                      <w:lang w:eastAsia="ja-JP"/>
                    </w:rPr>
                    <w:t>Intermediate Basic</w:t>
                  </w:r>
                  <w:r>
                    <w:rPr>
                      <w:lang w:eastAsia="ja-JP"/>
                    </w:rPr>
                    <w:tab/>
                  </w:r>
                  <w:r>
                    <w:rPr>
                      <w:rFonts w:hint="eastAsia"/>
                      <w:lang w:eastAsia="ja-JP"/>
                    </w:rPr>
                    <w:t>（新小</w:t>
                  </w:r>
                  <w:r>
                    <w:rPr>
                      <w:lang w:eastAsia="ja-JP"/>
                    </w:rPr>
                    <w:t>3</w:t>
                  </w:r>
                  <w:r>
                    <w:rPr>
                      <w:rFonts w:hint="eastAsia"/>
                      <w:lang w:eastAsia="ja-JP"/>
                    </w:rPr>
                    <w:t>～新小</w:t>
                  </w:r>
                  <w:r>
                    <w:rPr>
                      <w:lang w:eastAsia="ja-JP"/>
                    </w:rPr>
                    <w:t>4</w:t>
                  </w:r>
                  <w:r>
                    <w:rPr>
                      <w:rFonts w:hint="eastAsia"/>
                      <w:lang w:eastAsia="ja-JP"/>
                    </w:rPr>
                    <w:t>）</w:t>
                  </w:r>
                </w:p>
                <w:p w:rsidR="009006E3" w:rsidRPr="00B37B01" w:rsidRDefault="009006E3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 xml:space="preserve">金曜日クラス　</w:t>
                  </w:r>
                  <w:r w:rsidRPr="00342416">
                    <w:rPr>
                      <w:b/>
                      <w:lang w:eastAsia="ja-JP"/>
                    </w:rPr>
                    <w:t>17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～</w:t>
                  </w:r>
                  <w:r w:rsidRPr="00342416">
                    <w:rPr>
                      <w:b/>
                      <w:lang w:eastAsia="ja-JP"/>
                    </w:rPr>
                    <w:t>18</w:t>
                  </w:r>
                  <w:r w:rsidRPr="00342416">
                    <w:rPr>
                      <w:rFonts w:hint="eastAsia"/>
                      <w:b/>
                      <w:lang w:eastAsia="ja-JP"/>
                    </w:rPr>
                    <w:t>：</w:t>
                  </w:r>
                  <w:r w:rsidRPr="00342416">
                    <w:rPr>
                      <w:b/>
                      <w:lang w:eastAsia="ja-JP"/>
                    </w:rPr>
                    <w:t>50</w:t>
                  </w:r>
                  <w:r>
                    <w:rPr>
                      <w:rFonts w:hint="eastAsia"/>
                      <w:lang w:eastAsia="ja-JP"/>
                    </w:rPr>
                    <w:t xml:space="preserve">　</w:t>
                  </w:r>
                  <w:r>
                    <w:rPr>
                      <w:lang w:eastAsia="ja-JP"/>
                    </w:rPr>
                    <w:t>Advanced Basic</w:t>
                  </w:r>
                  <w:r>
                    <w:rPr>
                      <w:lang w:eastAsia="ja-JP"/>
                    </w:rPr>
                    <w:tab/>
                  </w:r>
                  <w:r>
                    <w:rPr>
                      <w:rFonts w:hint="eastAsia"/>
                      <w:lang w:eastAsia="ja-JP"/>
                    </w:rPr>
                    <w:t>（新小</w:t>
                  </w:r>
                  <w:r>
                    <w:rPr>
                      <w:lang w:eastAsia="ja-JP"/>
                    </w:rPr>
                    <w:t>5</w:t>
                  </w:r>
                  <w:r>
                    <w:rPr>
                      <w:rFonts w:hint="eastAsia"/>
                      <w:lang w:eastAsia="ja-JP"/>
                    </w:rPr>
                    <w:t>～新小</w:t>
                  </w:r>
                  <w:r>
                    <w:rPr>
                      <w:lang w:eastAsia="ja-JP"/>
                    </w:rPr>
                    <w:t>6</w:t>
                  </w:r>
                  <w:r>
                    <w:rPr>
                      <w:rFonts w:hint="eastAsia"/>
                      <w:lang w:eastAsia="ja-JP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テキスト ボックス 3" o:spid="_x0000_s1029" type="#_x0000_t202" style="position:absolute;left:0;text-align:left;margin-left:280.5pt;margin-top:695.1pt;width:233.5pt;height:27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" strokeweight=".5pt">
            <v:textbox style="mso-next-textbox:#テキスト ボックス 3">
              <w:txbxContent>
                <w:p w:rsidR="009006E3" w:rsidRPr="00547BE3" w:rsidRDefault="009006E3">
                  <w:pPr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</w:pPr>
                  <w:r>
                    <w:rPr>
                      <w:rFonts w:ascii="A-OTF UD新丸ゴ Pr6N L" w:eastAsia="A-OTF UD新丸ゴ Pr6N L" w:hAnsi="A-OTF UD新丸ゴ Pr6N L" w:hint="eastAsia"/>
                      <w:sz w:val="24"/>
                      <w:szCs w:val="24"/>
                      <w:lang w:eastAsia="ja-JP"/>
                    </w:rPr>
                    <w:t xml:space="preserve">お問合せは　</w:t>
                  </w:r>
                  <w:r w:rsidRPr="00AD774E">
                    <w:rPr>
                      <w:rFonts w:ascii="A-OTF UD新丸ゴ Pr6N L" w:eastAsia="A-OTF UD新丸ゴ Pr6N L" w:hAnsi="A-OTF UD新丸ゴ Pr6N L"/>
                      <w:b/>
                      <w:sz w:val="24"/>
                      <w:szCs w:val="24"/>
                      <w:lang w:eastAsia="ja-JP"/>
                    </w:rPr>
                    <w:t>090-2234-1941</w:t>
                  </w:r>
                  <w:r>
                    <w:rPr>
                      <w:rFonts w:ascii="A-OTF UD新丸ゴ Pr6N L" w:eastAsia="A-OTF UD新丸ゴ Pr6N L" w:hAnsi="A-OTF UD新丸ゴ Pr6N L" w:hint="eastAsia"/>
                      <w:sz w:val="24"/>
                      <w:szCs w:val="24"/>
                      <w:lang w:eastAsia="ja-JP"/>
                    </w:rPr>
                    <w:t xml:space="preserve">　名本まで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rect id="Rectangle 7" o:spid="_x0000_s1030" style="position:absolute;left:0;text-align:left;margin-left:269.5pt;margin-top:606.95pt;width:253pt;height:81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" stroked="f">
            <v:textbox inset="5.85pt,.7pt,5.85pt,.7pt">
              <w:txbxContent>
                <w:p w:rsidR="009006E3" w:rsidRPr="00CB42CD" w:rsidRDefault="009006E3" w:rsidP="00547BE3">
                  <w:pPr>
                    <w:rPr>
                      <w:rFonts w:ascii="A-OTF UD新丸ゴ Pr6N L" w:eastAsia="A-OTF UD新丸ゴ Pr6N L" w:hAnsi="A-OTF UD新丸ゴ Pr6N L"/>
                      <w:sz w:val="24"/>
                      <w:szCs w:val="24"/>
                      <w:lang w:eastAsia="ja-JP"/>
                    </w:rPr>
                  </w:pPr>
                  <w:r w:rsidRPr="00112E37">
                    <w:rPr>
                      <w:rFonts w:ascii="A-OTF UD新丸ゴ Pr6N L" w:eastAsia="A-OTF UD新丸ゴ Pr6N L" w:hAnsi="A-OTF UD新丸ゴ Pr6N L"/>
                      <w:sz w:val="24"/>
                      <w:szCs w:val="24"/>
                      <w:lang w:eastAsia="ja-JP"/>
                    </w:rPr>
                    <w:pict>
                      <v:shape id="_x0000_i1028" type="#_x0000_t75" style="width:240.75pt;height:75.75pt">
                        <v:imagedata r:id="rId9" o:title=""/>
                      </v:shape>
                    </w:pict>
                  </w:r>
                </w:p>
              </w:txbxContent>
            </v:textbox>
          </v:rect>
        </w:pict>
      </w:r>
      <w:r w:rsidRPr="009D2A10">
        <w:rPr>
          <w:noProof/>
          <w:sz w:val="8"/>
        </w:rPr>
        <w:t xml:space="preserve"> </w:t>
      </w:r>
    </w:p>
    <w:sectPr w:rsidR="009006E3" w:rsidSect="00F56D39">
      <w:type w:val="continuous"/>
      <w:pgSz w:w="11910" w:h="16840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006E3" w:rsidRDefault="009006E3" w:rsidP="00BF1E20">
      <w:r>
        <w:separator/>
      </w:r>
    </w:p>
  </w:endnote>
  <w:endnote w:type="continuationSeparator" w:id="0">
    <w:p w:rsidR="009006E3" w:rsidRDefault="009006E3" w:rsidP="00BF1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平成明朝体W5">
    <w:altName w:val="ＭＳ 明朝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-OTF UD新丸ゴ Pr6N L">
    <w:altName w:val="AR ADGothicJP Medium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006E3" w:rsidRDefault="009006E3" w:rsidP="00BF1E20">
      <w:r>
        <w:separator/>
      </w:r>
    </w:p>
  </w:footnote>
  <w:footnote w:type="continuationSeparator" w:id="0">
    <w:p w:rsidR="009006E3" w:rsidRDefault="009006E3" w:rsidP="00BF1E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C3F"/>
    <w:rsid w:val="000073BC"/>
    <w:rsid w:val="00086C89"/>
    <w:rsid w:val="000D4FEB"/>
    <w:rsid w:val="00112E37"/>
    <w:rsid w:val="00114EAE"/>
    <w:rsid w:val="0014187C"/>
    <w:rsid w:val="00195795"/>
    <w:rsid w:val="00200687"/>
    <w:rsid w:val="00234BEC"/>
    <w:rsid w:val="002412C8"/>
    <w:rsid w:val="002D4CF2"/>
    <w:rsid w:val="002D7417"/>
    <w:rsid w:val="0032600A"/>
    <w:rsid w:val="00342416"/>
    <w:rsid w:val="00376CFF"/>
    <w:rsid w:val="003814CB"/>
    <w:rsid w:val="00406AE4"/>
    <w:rsid w:val="00410EF7"/>
    <w:rsid w:val="00472A0F"/>
    <w:rsid w:val="00547BE3"/>
    <w:rsid w:val="005F1549"/>
    <w:rsid w:val="006A665A"/>
    <w:rsid w:val="007273A5"/>
    <w:rsid w:val="00773B5F"/>
    <w:rsid w:val="00777C3F"/>
    <w:rsid w:val="00795B15"/>
    <w:rsid w:val="007E5AED"/>
    <w:rsid w:val="00821AD8"/>
    <w:rsid w:val="00845234"/>
    <w:rsid w:val="008B2994"/>
    <w:rsid w:val="008C685C"/>
    <w:rsid w:val="008E1AD4"/>
    <w:rsid w:val="009006E3"/>
    <w:rsid w:val="009017CA"/>
    <w:rsid w:val="00995BCC"/>
    <w:rsid w:val="009A0174"/>
    <w:rsid w:val="009D2A10"/>
    <w:rsid w:val="00A42A8D"/>
    <w:rsid w:val="00AD774E"/>
    <w:rsid w:val="00B268A8"/>
    <w:rsid w:val="00B37B01"/>
    <w:rsid w:val="00BA1AEB"/>
    <w:rsid w:val="00BF1E20"/>
    <w:rsid w:val="00BF2909"/>
    <w:rsid w:val="00C76FA3"/>
    <w:rsid w:val="00CB42CD"/>
    <w:rsid w:val="00CF46DC"/>
    <w:rsid w:val="00D265DB"/>
    <w:rsid w:val="00DE6788"/>
    <w:rsid w:val="00EC7F5F"/>
    <w:rsid w:val="00F56D39"/>
    <w:rsid w:val="00FC0EF9"/>
    <w:rsid w:val="00FD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ＭＳ 明朝" w:hAnsi="Calibri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AE4"/>
    <w:pPr>
      <w:widowControl w:val="0"/>
      <w:autoSpaceDE w:val="0"/>
      <w:autoSpaceDN w:val="0"/>
    </w:pPr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406AE4"/>
    <w:pPr>
      <w:spacing w:line="438" w:lineRule="exact"/>
      <w:ind w:left="109"/>
      <w:outlineLvl w:val="0"/>
    </w:pPr>
    <w:rPr>
      <w:sz w:val="39"/>
      <w:szCs w:val="3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Arial" w:eastAsia="ＭＳ ゴシック" w:hAnsi="Arial" w:cs="Times New Roman"/>
      <w:kern w:val="0"/>
      <w:sz w:val="24"/>
      <w:szCs w:val="24"/>
      <w:lang w:eastAsia="en-US"/>
    </w:rPr>
  </w:style>
  <w:style w:type="table" w:customStyle="1" w:styleId="TableNormal1">
    <w:name w:val="Table Normal1"/>
    <w:uiPriority w:val="99"/>
    <w:semiHidden/>
    <w:rsid w:val="00406AE4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406AE4"/>
    <w:rPr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406AE4"/>
  </w:style>
  <w:style w:type="paragraph" w:customStyle="1" w:styleId="TableParagraph">
    <w:name w:val="Table Paragraph"/>
    <w:basedOn w:val="Normal"/>
    <w:uiPriority w:val="99"/>
    <w:rsid w:val="00406AE4"/>
  </w:style>
  <w:style w:type="paragraph" w:styleId="BalloonText">
    <w:name w:val="Balloon Text"/>
    <w:basedOn w:val="Normal"/>
    <w:link w:val="BalloonTextChar"/>
    <w:uiPriority w:val="99"/>
    <w:semiHidden/>
    <w:rsid w:val="00F56D39"/>
    <w:rPr>
      <w:rFonts w:ascii="Cambria" w:eastAsia="ＭＳ ゴシック" w:hAnsi="Cambria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39"/>
    <w:rPr>
      <w:rFonts w:ascii="Cambria" w:eastAsia="ＭＳ ゴシック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1E20"/>
    <w:rPr>
      <w:rFonts w:ascii="ＤＦ平成明朝体W5" w:eastAsia="ＤＦ平成明朝体W5" w:hAnsi="ＤＦ平成明朝体W5" w:cs="ＤＦ平成明朝体W5"/>
    </w:rPr>
  </w:style>
  <w:style w:type="paragraph" w:styleId="Footer">
    <w:name w:val="footer"/>
    <w:basedOn w:val="Normal"/>
    <w:link w:val="Foot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1E20"/>
    <w:rPr>
      <w:rFonts w:ascii="ＤＦ平成明朝体W5" w:eastAsia="ＤＦ平成明朝体W5" w:hAnsi="ＤＦ平成明朝体W5" w:cs="ＤＦ平成明朝体W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http://c-yokohama.com/uploads/3001/11/2016/10/51851.p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1</Pages>
  <Words>1</Words>
  <Characters>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pos_haru_1C</dc:title>
  <dc:subject/>
  <dc:creator>野々村 芽</dc:creator>
  <cp:keywords/>
  <dc:description/>
  <cp:lastModifiedBy>ma-jah</cp:lastModifiedBy>
  <cp:revision>10</cp:revision>
  <cp:lastPrinted>2018-11-27T01:56:00Z</cp:lastPrinted>
  <dcterms:created xsi:type="dcterms:W3CDTF">2019-12-12T15:38:00Z</dcterms:created>
  <dcterms:modified xsi:type="dcterms:W3CDTF">2019-12-12T15:47:00Z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23.0 (Windows)</vt:lpwstr>
  </property>
</Properties>
</file>